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AC7D9" w14:textId="082E8EC1" w:rsidR="0098606F" w:rsidRPr="005B6405" w:rsidRDefault="00A43EAD" w:rsidP="0098606F">
      <w:pPr>
        <w:rPr>
          <w:rFonts w:cstheme="majorHAnsi"/>
        </w:rPr>
      </w:pPr>
      <w:r w:rsidRPr="005B6405">
        <w:rPr>
          <w:rFonts w:cstheme="majorHAnsi"/>
        </w:rPr>
        <w:t xml:space="preserve">Malmö </w:t>
      </w:r>
      <w:r w:rsidR="003B54CC">
        <w:rPr>
          <w:rFonts w:cstheme="majorHAnsi"/>
        </w:rPr>
        <w:t>2023-09-20</w:t>
      </w:r>
    </w:p>
    <w:p w14:paraId="545AC7DA" w14:textId="77777777" w:rsidR="0098606F" w:rsidRPr="005B6405" w:rsidRDefault="0098606F" w:rsidP="0098606F">
      <w:pPr>
        <w:pStyle w:val="Rubrik1"/>
        <w:rPr>
          <w:b/>
          <w:bCs w:val="0"/>
          <w:lang w:val="sv-SE"/>
        </w:rPr>
      </w:pPr>
    </w:p>
    <w:p w14:paraId="545AC7DB" w14:textId="103D41AA" w:rsidR="0098606F" w:rsidRDefault="0032431A" w:rsidP="0098606F">
      <w:pPr>
        <w:pStyle w:val="Rubrik1"/>
        <w:rPr>
          <w:lang w:val="sv-SE"/>
        </w:rPr>
      </w:pPr>
      <w:r>
        <w:rPr>
          <w:lang w:val="sv-SE"/>
        </w:rPr>
        <w:t xml:space="preserve">Information om ny </w:t>
      </w:r>
      <w:r w:rsidR="003B54CC">
        <w:rPr>
          <w:lang w:val="sv-SE"/>
        </w:rPr>
        <w:t>tillverkare</w:t>
      </w:r>
      <w:r>
        <w:rPr>
          <w:lang w:val="sv-SE"/>
        </w:rPr>
        <w:t xml:space="preserve"> av </w:t>
      </w:r>
      <w:proofErr w:type="spellStart"/>
      <w:r>
        <w:rPr>
          <w:lang w:val="sv-SE"/>
        </w:rPr>
        <w:t>gastrostomiknappar</w:t>
      </w:r>
      <w:proofErr w:type="spellEnd"/>
    </w:p>
    <w:p w14:paraId="55AC4D47" w14:textId="226FA6F1" w:rsidR="00732640" w:rsidRPr="00732640" w:rsidRDefault="00732640" w:rsidP="00732640">
      <w:pPr>
        <w:rPr>
          <w:b/>
          <w:bCs/>
          <w:sz w:val="24"/>
          <w:szCs w:val="28"/>
        </w:rPr>
      </w:pPr>
      <w:r w:rsidRPr="00732640">
        <w:rPr>
          <w:b/>
          <w:bCs/>
          <w:sz w:val="24"/>
          <w:szCs w:val="28"/>
        </w:rPr>
        <w:t>I avtal:</w:t>
      </w:r>
      <w:r w:rsidR="00197A22">
        <w:rPr>
          <w:b/>
          <w:bCs/>
          <w:sz w:val="24"/>
          <w:szCs w:val="28"/>
        </w:rPr>
        <w:t xml:space="preserve"> </w:t>
      </w:r>
      <w:r w:rsidR="003B54CC">
        <w:rPr>
          <w:b/>
          <w:bCs/>
          <w:sz w:val="24"/>
          <w:szCs w:val="28"/>
        </w:rPr>
        <w:t>DNRGS180231</w:t>
      </w:r>
    </w:p>
    <w:p w14:paraId="545AC7DF" w14:textId="5BDB528B" w:rsidR="0098606F" w:rsidRPr="005B6405" w:rsidRDefault="005B6405" w:rsidP="0098606F">
      <w:pPr>
        <w:spacing w:before="120" w:after="120"/>
        <w:rPr>
          <w:rFonts w:cstheme="majorHAnsi"/>
        </w:rPr>
      </w:pPr>
      <w:r w:rsidRPr="005B6405">
        <w:rPr>
          <w:rFonts w:cstheme="majorHAnsi"/>
        </w:rPr>
        <w:t>Mediplast k</w:t>
      </w:r>
      <w:r>
        <w:rPr>
          <w:rFonts w:cstheme="majorHAnsi"/>
        </w:rPr>
        <w:t xml:space="preserve">ommer att ändra leverantör av </w:t>
      </w:r>
      <w:proofErr w:type="spellStart"/>
      <w:r>
        <w:rPr>
          <w:rFonts w:cstheme="majorHAnsi"/>
        </w:rPr>
        <w:t>enterala</w:t>
      </w:r>
      <w:proofErr w:type="spellEnd"/>
      <w:r>
        <w:rPr>
          <w:rFonts w:cstheme="majorHAnsi"/>
        </w:rPr>
        <w:t xml:space="preserve"> produkter</w:t>
      </w:r>
      <w:r w:rsidR="00E35D3E">
        <w:rPr>
          <w:rFonts w:cstheme="majorHAnsi"/>
        </w:rPr>
        <w:t xml:space="preserve"> från</w:t>
      </w:r>
      <w:r w:rsidR="00B02A98">
        <w:rPr>
          <w:rFonts w:cstheme="majorHAnsi"/>
        </w:rPr>
        <w:t xml:space="preserve"> nuvarande AMT (</w:t>
      </w:r>
      <w:proofErr w:type="spellStart"/>
      <w:r w:rsidR="00B02A98">
        <w:rPr>
          <w:rFonts w:cstheme="majorHAnsi"/>
        </w:rPr>
        <w:t>Applied</w:t>
      </w:r>
      <w:proofErr w:type="spellEnd"/>
      <w:r w:rsidR="00B02A98">
        <w:rPr>
          <w:rFonts w:cstheme="majorHAnsi"/>
        </w:rPr>
        <w:t xml:space="preserve"> Medical </w:t>
      </w:r>
      <w:proofErr w:type="spellStart"/>
      <w:r w:rsidR="00B02A98">
        <w:rPr>
          <w:rFonts w:cstheme="majorHAnsi"/>
        </w:rPr>
        <w:t>Technology</w:t>
      </w:r>
      <w:proofErr w:type="spellEnd"/>
      <w:r w:rsidR="00B02A98">
        <w:rPr>
          <w:rFonts w:cstheme="majorHAnsi"/>
        </w:rPr>
        <w:t>)</w:t>
      </w:r>
      <w:r w:rsidR="00E35D3E">
        <w:rPr>
          <w:rFonts w:cstheme="majorHAnsi"/>
        </w:rPr>
        <w:t xml:space="preserve"> till </w:t>
      </w:r>
      <w:proofErr w:type="spellStart"/>
      <w:r w:rsidR="00E35D3E">
        <w:rPr>
          <w:rFonts w:cstheme="majorHAnsi"/>
        </w:rPr>
        <w:t>Danumed</w:t>
      </w:r>
      <w:proofErr w:type="spellEnd"/>
      <w:r>
        <w:rPr>
          <w:rFonts w:cstheme="majorHAnsi"/>
        </w:rPr>
        <w:t xml:space="preserve">. Denna förändring sker för att säkerställa framtida leveranser </w:t>
      </w:r>
      <w:r w:rsidR="00B02A98">
        <w:rPr>
          <w:rFonts w:cstheme="majorHAnsi"/>
        </w:rPr>
        <w:t xml:space="preserve">av produkter </w:t>
      </w:r>
      <w:r w:rsidR="00F15FEA">
        <w:rPr>
          <w:rFonts w:cstheme="majorHAnsi"/>
        </w:rPr>
        <w:t>samtidigt som vi kan fortsätta tillhandahålla produkter av</w:t>
      </w:r>
      <w:r>
        <w:rPr>
          <w:rFonts w:cstheme="majorHAnsi"/>
        </w:rPr>
        <w:t xml:space="preserve"> god kvalité </w:t>
      </w:r>
      <w:r w:rsidR="00F15FEA">
        <w:rPr>
          <w:rFonts w:cstheme="majorHAnsi"/>
        </w:rPr>
        <w:t>och funktion</w:t>
      </w:r>
      <w:r>
        <w:rPr>
          <w:rFonts w:cstheme="majorHAnsi"/>
        </w:rPr>
        <w:t>.</w:t>
      </w:r>
      <w:r w:rsidR="00732640">
        <w:rPr>
          <w:rFonts w:cstheme="majorHAnsi"/>
        </w:rPr>
        <w:t xml:space="preserve"> </w:t>
      </w:r>
    </w:p>
    <w:p w14:paraId="545AC7E0" w14:textId="7DBDF1EC" w:rsidR="0098606F" w:rsidRPr="005B6405" w:rsidRDefault="00301B04" w:rsidP="0098606F">
      <w:pPr>
        <w:spacing w:before="120" w:after="120"/>
        <w:rPr>
          <w:rFonts w:cstheme="majorHAnsi"/>
        </w:rPr>
      </w:pPr>
      <w:r>
        <w:rPr>
          <w:rFonts w:cstheme="majorHAnsi"/>
        </w:rPr>
        <w:t>Skiftet</w:t>
      </w:r>
      <w:r w:rsidR="00B02A98">
        <w:rPr>
          <w:rFonts w:cstheme="majorHAnsi"/>
        </w:rPr>
        <w:t xml:space="preserve"> kommer att ske i slutet av september/ början av oktober</w:t>
      </w:r>
      <w:r>
        <w:rPr>
          <w:rFonts w:cstheme="majorHAnsi"/>
        </w:rPr>
        <w:t xml:space="preserve"> och kommer att gälla </w:t>
      </w:r>
      <w:proofErr w:type="spellStart"/>
      <w:r>
        <w:rPr>
          <w:rFonts w:cstheme="majorHAnsi"/>
        </w:rPr>
        <w:t>gastrostomiportar</w:t>
      </w:r>
      <w:proofErr w:type="spellEnd"/>
      <w:r>
        <w:rPr>
          <w:rFonts w:cstheme="majorHAnsi"/>
        </w:rPr>
        <w:t>.</w:t>
      </w:r>
    </w:p>
    <w:p w14:paraId="64CA1482" w14:textId="32F21E5C" w:rsidR="00301B04" w:rsidRDefault="004436B6" w:rsidP="0098606F">
      <w:pPr>
        <w:spacing w:before="120" w:after="120"/>
        <w:rPr>
          <w:rFonts w:cstheme="majorHAnsi"/>
        </w:rPr>
      </w:pPr>
      <w:proofErr w:type="spellStart"/>
      <w:r>
        <w:rPr>
          <w:rFonts w:cstheme="majorHAnsi"/>
        </w:rPr>
        <w:t>Danumed</w:t>
      </w:r>
      <w:proofErr w:type="spellEnd"/>
      <w:r>
        <w:rPr>
          <w:rFonts w:cstheme="majorHAnsi"/>
        </w:rPr>
        <w:t xml:space="preserve"> </w:t>
      </w:r>
      <w:proofErr w:type="spellStart"/>
      <w:r>
        <w:rPr>
          <w:rFonts w:cstheme="majorHAnsi"/>
        </w:rPr>
        <w:t>gastrostomi</w:t>
      </w:r>
      <w:proofErr w:type="spellEnd"/>
      <w:r>
        <w:rPr>
          <w:rFonts w:cstheme="majorHAnsi"/>
        </w:rPr>
        <w:t xml:space="preserve"> port kommer i två utföranden, ett komplett set och en singel knapp. De finns i Fr storlekarna 12, 14, 16, 18, 20, 24. Alla Fr storlekar finns i längderna 08, 10, 12, 15, 17, 20, 23, 25, 27, 30, 35, 40, 45, 50mm.</w:t>
      </w:r>
    </w:p>
    <w:p w14:paraId="0501E4E1" w14:textId="77777777" w:rsidR="004436B6" w:rsidRPr="005B6405" w:rsidRDefault="004436B6" w:rsidP="0098606F">
      <w:pPr>
        <w:spacing w:before="120" w:after="120"/>
        <w:rPr>
          <w:rFonts w:cstheme="majorHAnsi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443"/>
        <w:gridCol w:w="2939"/>
        <w:gridCol w:w="1947"/>
      </w:tblGrid>
      <w:tr w:rsidR="00301B04" w14:paraId="0FFB243A" w14:textId="77777777" w:rsidTr="00301B04">
        <w:tc>
          <w:tcPr>
            <w:tcW w:w="2443" w:type="dxa"/>
          </w:tcPr>
          <w:p w14:paraId="38F71557" w14:textId="3B854F05" w:rsidR="00301B04" w:rsidRDefault="00301B04" w:rsidP="0098606F">
            <w:pPr>
              <w:spacing w:before="120" w:after="120"/>
              <w:rPr>
                <w:rFonts w:cstheme="majorHAnsi"/>
              </w:rPr>
            </w:pPr>
            <w:r>
              <w:rPr>
                <w:rFonts w:cstheme="majorHAnsi"/>
              </w:rPr>
              <w:t>Artikelnummer</w:t>
            </w:r>
          </w:p>
        </w:tc>
        <w:tc>
          <w:tcPr>
            <w:tcW w:w="2939" w:type="dxa"/>
          </w:tcPr>
          <w:p w14:paraId="79FA7980" w14:textId="795034E7" w:rsidR="00301B04" w:rsidRDefault="00301B04" w:rsidP="0098606F">
            <w:pPr>
              <w:spacing w:before="120" w:after="120"/>
              <w:rPr>
                <w:rFonts w:cstheme="majorHAnsi"/>
              </w:rPr>
            </w:pPr>
            <w:r>
              <w:rPr>
                <w:rFonts w:cstheme="majorHAnsi"/>
              </w:rPr>
              <w:t>Beskrivning</w:t>
            </w:r>
          </w:p>
        </w:tc>
        <w:tc>
          <w:tcPr>
            <w:tcW w:w="1947" w:type="dxa"/>
          </w:tcPr>
          <w:p w14:paraId="19142DF8" w14:textId="4427837B" w:rsidR="00301B04" w:rsidRDefault="00301B04" w:rsidP="0098606F">
            <w:pPr>
              <w:spacing w:before="120" w:after="120"/>
              <w:rPr>
                <w:rFonts w:cstheme="majorHAnsi"/>
              </w:rPr>
            </w:pPr>
            <w:r>
              <w:rPr>
                <w:rFonts w:cstheme="majorHAnsi"/>
              </w:rPr>
              <w:t>Beskrivning 2</w:t>
            </w:r>
          </w:p>
        </w:tc>
      </w:tr>
      <w:tr w:rsidR="00301B04" w14:paraId="79021181" w14:textId="77777777" w:rsidTr="00301B04">
        <w:tc>
          <w:tcPr>
            <w:tcW w:w="2443" w:type="dxa"/>
          </w:tcPr>
          <w:p w14:paraId="30A979E5" w14:textId="620D1A0C" w:rsidR="00301B04" w:rsidRDefault="00301B04" w:rsidP="0098606F">
            <w:pPr>
              <w:spacing w:before="120" w:after="120"/>
              <w:rPr>
                <w:rFonts w:cstheme="majorHAnsi"/>
              </w:rPr>
            </w:pPr>
            <w:r>
              <w:rPr>
                <w:rFonts w:cstheme="majorHAnsi"/>
              </w:rPr>
              <w:t>DA1041XXXX</w:t>
            </w:r>
          </w:p>
        </w:tc>
        <w:tc>
          <w:tcPr>
            <w:tcW w:w="2939" w:type="dxa"/>
          </w:tcPr>
          <w:p w14:paraId="70B62233" w14:textId="18AE3276" w:rsidR="00301B04" w:rsidRDefault="00301B04" w:rsidP="0098606F">
            <w:pPr>
              <w:spacing w:before="120" w:after="120"/>
              <w:rPr>
                <w:rFonts w:cstheme="majorHAnsi"/>
              </w:rPr>
            </w:pPr>
            <w:bookmarkStart w:id="0" w:name="_Hlk146118190"/>
            <w:proofErr w:type="spellStart"/>
            <w:r>
              <w:rPr>
                <w:rFonts w:cstheme="majorHAnsi"/>
              </w:rPr>
              <w:t>Gastrostomiport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danumed</w:t>
            </w:r>
            <w:proofErr w:type="spellEnd"/>
            <w:r>
              <w:rPr>
                <w:rFonts w:cstheme="majorHAnsi"/>
              </w:rPr>
              <w:t xml:space="preserve"> </w:t>
            </w:r>
            <w:bookmarkEnd w:id="0"/>
            <w:r>
              <w:rPr>
                <w:rFonts w:cstheme="majorHAnsi"/>
              </w:rPr>
              <w:t>set</w:t>
            </w:r>
          </w:p>
        </w:tc>
        <w:tc>
          <w:tcPr>
            <w:tcW w:w="1947" w:type="dxa"/>
          </w:tcPr>
          <w:p w14:paraId="164B00D5" w14:textId="4E0F2C98" w:rsidR="00301B04" w:rsidRDefault="00301B04" w:rsidP="0098606F">
            <w:pPr>
              <w:spacing w:before="120" w:after="120"/>
              <w:rPr>
                <w:rFonts w:cstheme="majorHAnsi"/>
              </w:rPr>
            </w:pPr>
            <w:proofErr w:type="spellStart"/>
            <w:r>
              <w:rPr>
                <w:rFonts w:cstheme="majorHAnsi"/>
              </w:rPr>
              <w:t>XXFr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XXmm</w:t>
            </w:r>
            <w:proofErr w:type="spellEnd"/>
          </w:p>
        </w:tc>
      </w:tr>
      <w:tr w:rsidR="00301B04" w14:paraId="574AC1F3" w14:textId="77777777" w:rsidTr="00301B04">
        <w:tc>
          <w:tcPr>
            <w:tcW w:w="2443" w:type="dxa"/>
          </w:tcPr>
          <w:p w14:paraId="5F667CD2" w14:textId="6C965E09" w:rsidR="00301B04" w:rsidRDefault="00301B04" w:rsidP="0098606F">
            <w:pPr>
              <w:spacing w:before="120" w:after="120"/>
              <w:rPr>
                <w:rFonts w:cstheme="majorHAnsi"/>
              </w:rPr>
            </w:pPr>
            <w:r>
              <w:rPr>
                <w:rFonts w:cstheme="majorHAnsi"/>
              </w:rPr>
              <w:t>DA1043XXXX</w:t>
            </w:r>
          </w:p>
        </w:tc>
        <w:tc>
          <w:tcPr>
            <w:tcW w:w="2939" w:type="dxa"/>
          </w:tcPr>
          <w:p w14:paraId="79CF60F9" w14:textId="2B0D1F1E" w:rsidR="00301B04" w:rsidRDefault="00301B04" w:rsidP="0098606F">
            <w:pPr>
              <w:spacing w:before="120" w:after="120"/>
              <w:rPr>
                <w:rFonts w:cstheme="majorHAnsi"/>
              </w:rPr>
            </w:pPr>
            <w:proofErr w:type="spellStart"/>
            <w:r>
              <w:rPr>
                <w:rFonts w:cstheme="majorHAnsi"/>
              </w:rPr>
              <w:t>Gastrostomiport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danumed</w:t>
            </w:r>
            <w:proofErr w:type="spellEnd"/>
            <w:r>
              <w:rPr>
                <w:rFonts w:cstheme="majorHAnsi"/>
              </w:rPr>
              <w:t xml:space="preserve"> singel</w:t>
            </w:r>
          </w:p>
        </w:tc>
        <w:tc>
          <w:tcPr>
            <w:tcW w:w="1947" w:type="dxa"/>
          </w:tcPr>
          <w:p w14:paraId="23C824BF" w14:textId="2CFF8007" w:rsidR="00301B04" w:rsidRDefault="00301B04" w:rsidP="0098606F">
            <w:pPr>
              <w:spacing w:before="120" w:after="120"/>
              <w:rPr>
                <w:rFonts w:cstheme="majorHAnsi"/>
              </w:rPr>
            </w:pPr>
            <w:proofErr w:type="spellStart"/>
            <w:r>
              <w:rPr>
                <w:rFonts w:cstheme="majorHAnsi"/>
              </w:rPr>
              <w:t>XXFr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XXmm</w:t>
            </w:r>
            <w:proofErr w:type="spellEnd"/>
          </w:p>
        </w:tc>
      </w:tr>
    </w:tbl>
    <w:p w14:paraId="3498968D" w14:textId="1615FE51" w:rsidR="00301B04" w:rsidRPr="005B6405" w:rsidRDefault="00301B04" w:rsidP="0098606F">
      <w:pPr>
        <w:spacing w:before="120" w:after="120"/>
        <w:rPr>
          <w:rFonts w:cstheme="majorHAnsi"/>
        </w:rPr>
      </w:pPr>
    </w:p>
    <w:p w14:paraId="545AC7E2" w14:textId="320460B3" w:rsidR="0098606F" w:rsidRPr="005B6405" w:rsidRDefault="00301B04" w:rsidP="0098606F">
      <w:pPr>
        <w:spacing w:before="120" w:after="120"/>
        <w:rPr>
          <w:rFonts w:cstheme="majorHAnsi"/>
        </w:rPr>
      </w:pPr>
      <w:r w:rsidRPr="00D57247">
        <w:rPr>
          <w:rFonts w:cstheme="majorHAnsi"/>
        </w:rPr>
        <w:t>I artikelnumret kan följande utläsas DA10</w:t>
      </w:r>
      <w:r w:rsidRPr="00D57247">
        <w:rPr>
          <w:rFonts w:cstheme="majorHAnsi"/>
          <w:color w:val="00B050"/>
        </w:rPr>
        <w:t>43</w:t>
      </w:r>
      <w:r w:rsidRPr="00D57247">
        <w:rPr>
          <w:rFonts w:cstheme="majorHAnsi"/>
          <w:color w:val="FF0000"/>
        </w:rPr>
        <w:t>14</w:t>
      </w:r>
      <w:r w:rsidRPr="00D57247">
        <w:rPr>
          <w:rFonts w:cstheme="majorHAnsi"/>
          <w:color w:val="00B0F0"/>
        </w:rPr>
        <w:t>17</w:t>
      </w:r>
      <w:r w:rsidR="004436B6" w:rsidRPr="00D57247">
        <w:rPr>
          <w:rFonts w:cstheme="majorHAnsi"/>
        </w:rPr>
        <w:t xml:space="preserve"> – </w:t>
      </w:r>
      <w:r w:rsidR="004436B6" w:rsidRPr="00D57247">
        <w:rPr>
          <w:rFonts w:cstheme="majorHAnsi"/>
          <w:color w:val="00B050"/>
        </w:rPr>
        <w:t>43</w:t>
      </w:r>
      <w:r w:rsidR="004436B6" w:rsidRPr="00D57247">
        <w:rPr>
          <w:rFonts w:cstheme="majorHAnsi"/>
        </w:rPr>
        <w:t xml:space="preserve"> anger att det är en singel knapp medan 41 anger att det är ett set </w:t>
      </w:r>
      <w:r w:rsidR="004436B6" w:rsidRPr="00D57247">
        <w:rPr>
          <w:rFonts w:cstheme="majorHAnsi"/>
          <w:color w:val="FF0000"/>
        </w:rPr>
        <w:t>14</w:t>
      </w:r>
      <w:r w:rsidR="004436B6" w:rsidRPr="00D57247">
        <w:rPr>
          <w:rFonts w:cstheme="majorHAnsi"/>
        </w:rPr>
        <w:t xml:space="preserve"> anger Fr storlek medan </w:t>
      </w:r>
      <w:r w:rsidR="004436B6" w:rsidRPr="00D57247">
        <w:rPr>
          <w:rFonts w:cstheme="majorHAnsi"/>
          <w:color w:val="00B0F0"/>
        </w:rPr>
        <w:t>17</w:t>
      </w:r>
      <w:r w:rsidR="004436B6" w:rsidRPr="00D57247">
        <w:rPr>
          <w:rFonts w:cstheme="majorHAnsi"/>
        </w:rPr>
        <w:t xml:space="preserve"> anger längd</w:t>
      </w:r>
      <w:r w:rsidR="004436B6">
        <w:rPr>
          <w:rFonts w:cstheme="majorHAnsi"/>
        </w:rPr>
        <w:t>.</w:t>
      </w:r>
    </w:p>
    <w:p w14:paraId="0E9F3BB0" w14:textId="61067D1A" w:rsidR="0012313F" w:rsidRPr="005B6405" w:rsidRDefault="0012313F" w:rsidP="0098606F">
      <w:pPr>
        <w:spacing w:before="120" w:after="120"/>
        <w:rPr>
          <w:rFonts w:cstheme="majorHAnsi"/>
        </w:rPr>
      </w:pPr>
    </w:p>
    <w:p w14:paraId="545AC7E3" w14:textId="77777777" w:rsidR="0098606F" w:rsidRPr="005B6405" w:rsidRDefault="0098606F" w:rsidP="0098606F">
      <w:pPr>
        <w:rPr>
          <w:rFonts w:cstheme="majorHAnsi"/>
        </w:rPr>
      </w:pPr>
    </w:p>
    <w:p w14:paraId="545AC7E4" w14:textId="08A9B105" w:rsidR="0098606F" w:rsidRPr="005B6405" w:rsidRDefault="005B6405" w:rsidP="0098606F">
      <w:pPr>
        <w:rPr>
          <w:rFonts w:cstheme="majorHAnsi"/>
        </w:rPr>
      </w:pPr>
      <w:r w:rsidRPr="005B6405">
        <w:rPr>
          <w:rFonts w:cstheme="majorHAnsi"/>
        </w:rPr>
        <w:t>Med vänlig h</w:t>
      </w:r>
      <w:r>
        <w:rPr>
          <w:rFonts w:cstheme="majorHAnsi"/>
        </w:rPr>
        <w:t>älsning</w:t>
      </w:r>
    </w:p>
    <w:p w14:paraId="545AC7E5" w14:textId="77777777" w:rsidR="0098606F" w:rsidRPr="005B6405" w:rsidRDefault="0098606F" w:rsidP="0098606F">
      <w:pPr>
        <w:rPr>
          <w:rFonts w:cstheme="majorHAnsi"/>
        </w:rPr>
      </w:pPr>
      <w:r w:rsidRPr="005B6405">
        <w:rPr>
          <w:rFonts w:cstheme="majorHAnsi"/>
        </w:rPr>
        <w:t>Mediplast AB</w:t>
      </w:r>
    </w:p>
    <w:p w14:paraId="545AC7E6" w14:textId="77777777" w:rsidR="0098606F" w:rsidRDefault="0098606F" w:rsidP="0098606F">
      <w:pPr>
        <w:rPr>
          <w:rFonts w:cstheme="majorHAnsi"/>
        </w:rPr>
      </w:pPr>
    </w:p>
    <w:p w14:paraId="59C70F47" w14:textId="77777777" w:rsidR="00A11607" w:rsidRDefault="00A11607" w:rsidP="0098606F">
      <w:pPr>
        <w:rPr>
          <w:rFonts w:cstheme="majorHAnsi"/>
        </w:rPr>
      </w:pPr>
    </w:p>
    <w:p w14:paraId="14B8BB98" w14:textId="3A5B2402" w:rsidR="00A11607" w:rsidRDefault="00A11607" w:rsidP="0098606F">
      <w:pPr>
        <w:rPr>
          <w:rFonts w:cstheme="majorHAnsi"/>
        </w:rPr>
      </w:pPr>
      <w:r>
        <w:rPr>
          <w:rFonts w:cstheme="majorHAnsi"/>
        </w:rPr>
        <w:t>Produktspecialist</w:t>
      </w:r>
    </w:p>
    <w:p w14:paraId="579156CA" w14:textId="306B127A" w:rsidR="00A11607" w:rsidRDefault="00A11607" w:rsidP="0098606F">
      <w:pPr>
        <w:rPr>
          <w:rFonts w:cstheme="majorHAnsi"/>
        </w:rPr>
      </w:pPr>
      <w:r>
        <w:rPr>
          <w:rFonts w:cstheme="majorHAnsi"/>
        </w:rPr>
        <w:t>Camilla Birkedahl</w:t>
      </w:r>
    </w:p>
    <w:p w14:paraId="11456407" w14:textId="6AB28E71" w:rsidR="00A11607" w:rsidRDefault="00A11607" w:rsidP="0098606F">
      <w:pPr>
        <w:rPr>
          <w:rFonts w:cstheme="majorHAnsi"/>
        </w:rPr>
      </w:pPr>
      <w:r>
        <w:rPr>
          <w:rFonts w:cstheme="majorHAnsi"/>
        </w:rPr>
        <w:t>0709480282</w:t>
      </w:r>
    </w:p>
    <w:p w14:paraId="715841B4" w14:textId="0E3A5A94" w:rsidR="00A11607" w:rsidRPr="005B6405" w:rsidRDefault="00A11607" w:rsidP="0098606F">
      <w:pPr>
        <w:rPr>
          <w:rFonts w:cstheme="majorHAnsi"/>
        </w:rPr>
      </w:pPr>
      <w:r>
        <w:rPr>
          <w:rFonts w:cstheme="majorHAnsi"/>
        </w:rPr>
        <w:t>Camilla.birkedahl@mediplast.com</w:t>
      </w:r>
    </w:p>
    <w:p w14:paraId="545AC7F0" w14:textId="77777777" w:rsidR="0033122A" w:rsidRPr="00B02A98" w:rsidRDefault="0033122A" w:rsidP="0098606F"/>
    <w:p w14:paraId="222108F4" w14:textId="1F139B73" w:rsidR="004E42C0" w:rsidRPr="004E42C0" w:rsidRDefault="004E42C0" w:rsidP="004E42C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47BBA9" wp14:editId="44A50FC8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2419350" cy="2189089"/>
            <wp:effectExtent l="0" t="0" r="0" b="1905"/>
            <wp:wrapSquare wrapText="bothSides"/>
            <wp:docPr id="975015886" name="Bildobjekt 1" descr="En bild som visar Medicinsk utrustning, verktyg, skjutmått, nå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15886" name="Bildobjekt 1" descr="En bild som visar Medicinsk utrustning, verktyg, skjutmått, nål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8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42C0">
        <w:t xml:space="preserve"> </w:t>
      </w:r>
      <w:proofErr w:type="spellStart"/>
      <w:r w:rsidRPr="004E42C0">
        <w:rPr>
          <w:b/>
          <w:bCs/>
        </w:rPr>
        <w:t>danuButton</w:t>
      </w:r>
      <w:proofErr w:type="spellEnd"/>
      <w:r w:rsidRPr="004E42C0">
        <w:rPr>
          <w:b/>
          <w:bCs/>
        </w:rPr>
        <w:t xml:space="preserve">® </w:t>
      </w:r>
      <w:proofErr w:type="spellStart"/>
      <w:r w:rsidRPr="004E42C0">
        <w:rPr>
          <w:b/>
          <w:bCs/>
        </w:rPr>
        <w:t>Compact</w:t>
      </w:r>
      <w:proofErr w:type="spellEnd"/>
      <w:r w:rsidRPr="004E42C0">
        <w:rPr>
          <w:b/>
          <w:bCs/>
        </w:rPr>
        <w:t xml:space="preserve"> XS innehåller:</w:t>
      </w:r>
    </w:p>
    <w:p w14:paraId="68613DCC" w14:textId="77777777" w:rsidR="004E42C0" w:rsidRDefault="004E42C0" w:rsidP="004E42C0">
      <w:r>
        <w:t xml:space="preserve">• </w:t>
      </w:r>
      <w:proofErr w:type="spellStart"/>
      <w:r>
        <w:t>danuButton</w:t>
      </w:r>
      <w:proofErr w:type="spellEnd"/>
      <w:r>
        <w:t xml:space="preserve">® </w:t>
      </w:r>
      <w:proofErr w:type="spellStart"/>
      <w:r>
        <w:t>Gastrostomiknapp</w:t>
      </w:r>
      <w:proofErr w:type="spellEnd"/>
    </w:p>
    <w:p w14:paraId="758CAE0C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 xml:space="preserve">® </w:t>
      </w:r>
      <w:proofErr w:type="spellStart"/>
      <w:r>
        <w:t>Stiffener</w:t>
      </w:r>
      <w:proofErr w:type="spellEnd"/>
      <w:r>
        <w:t xml:space="preserve"> (ledare)</w:t>
      </w:r>
    </w:p>
    <w:p w14:paraId="545AC7F4" w14:textId="30FDF4A0" w:rsidR="0033122A" w:rsidRPr="00B02A98" w:rsidRDefault="004E42C0" w:rsidP="004E42C0">
      <w:r>
        <w:t xml:space="preserve">• </w:t>
      </w:r>
      <w:proofErr w:type="spellStart"/>
      <w:r>
        <w:t>danumed</w:t>
      </w:r>
      <w:proofErr w:type="spellEnd"/>
      <w:r>
        <w:t>® Ballongspruta 10 ml</w:t>
      </w:r>
    </w:p>
    <w:p w14:paraId="545AC7F5" w14:textId="3CCA56A4" w:rsidR="0033122A" w:rsidRDefault="0033122A" w:rsidP="0098606F"/>
    <w:p w14:paraId="36414174" w14:textId="77777777" w:rsidR="004E42C0" w:rsidRDefault="004E42C0" w:rsidP="0098606F"/>
    <w:p w14:paraId="363771B8" w14:textId="77777777" w:rsidR="004E42C0" w:rsidRDefault="004E42C0" w:rsidP="0098606F"/>
    <w:p w14:paraId="47E44AEF" w14:textId="77777777" w:rsidR="004E42C0" w:rsidRDefault="004E42C0" w:rsidP="0098606F"/>
    <w:p w14:paraId="68B67E81" w14:textId="77777777" w:rsidR="004E42C0" w:rsidRDefault="004E42C0" w:rsidP="0098606F"/>
    <w:p w14:paraId="344B68EA" w14:textId="5C075DBB" w:rsidR="004E42C0" w:rsidRDefault="004E42C0" w:rsidP="0098606F">
      <w:r w:rsidRPr="004E42C0">
        <w:rPr>
          <w:noProof/>
        </w:rPr>
        <w:drawing>
          <wp:anchor distT="0" distB="0" distL="114300" distR="114300" simplePos="0" relativeHeight="251658240" behindDoc="0" locked="0" layoutInCell="1" allowOverlap="1" wp14:anchorId="1C2A3342" wp14:editId="789AADE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38500" cy="2944495"/>
            <wp:effectExtent l="0" t="0" r="0" b="8255"/>
            <wp:wrapSquare wrapText="bothSides"/>
            <wp:docPr id="2057041185" name="Bildobjekt 1" descr="En bild som visar Medicinsk utrustning, sjukvård, medicinsk, pla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41185" name="Bildobjekt 1" descr="En bild som visar Medicinsk utrustning, sjukvård, medicinsk, plast&#10;&#10;Automatiskt genererad beskrivn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" r="3571"/>
                    <a:stretch/>
                  </pic:blipFill>
                  <pic:spPr bwMode="auto">
                    <a:xfrm>
                      <a:off x="0" y="0"/>
                      <a:ext cx="3238500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60EEE" w14:textId="2A6A3D8C" w:rsidR="004E42C0" w:rsidRDefault="004E42C0" w:rsidP="0098606F"/>
    <w:p w14:paraId="72D4C90B" w14:textId="20CFDD7A" w:rsidR="004E42C0" w:rsidRDefault="004E42C0" w:rsidP="0098606F"/>
    <w:p w14:paraId="7C7AD3A3" w14:textId="6593393A" w:rsidR="004E42C0" w:rsidRDefault="004E42C0" w:rsidP="004E42C0">
      <w:r w:rsidRPr="004E42C0">
        <w:t xml:space="preserve"> </w:t>
      </w:r>
      <w:proofErr w:type="spellStart"/>
      <w:r w:rsidRPr="004E42C0">
        <w:rPr>
          <w:b/>
          <w:bCs/>
        </w:rPr>
        <w:t>danuButton</w:t>
      </w:r>
      <w:proofErr w:type="spellEnd"/>
      <w:r w:rsidRPr="004E42C0">
        <w:rPr>
          <w:b/>
          <w:bCs/>
        </w:rPr>
        <w:t>® Premium Set innehåller</w:t>
      </w:r>
      <w:r>
        <w:t>:</w:t>
      </w:r>
    </w:p>
    <w:p w14:paraId="0F161D56" w14:textId="77777777" w:rsidR="004E42C0" w:rsidRDefault="004E42C0" w:rsidP="004E42C0">
      <w:r>
        <w:t xml:space="preserve">• </w:t>
      </w:r>
      <w:proofErr w:type="spellStart"/>
      <w:r>
        <w:t>danuButton</w:t>
      </w:r>
      <w:proofErr w:type="spellEnd"/>
      <w:r>
        <w:t xml:space="preserve">® </w:t>
      </w:r>
      <w:proofErr w:type="spellStart"/>
      <w:r>
        <w:t>Gastrostomiknapp</w:t>
      </w:r>
      <w:proofErr w:type="spellEnd"/>
    </w:p>
    <w:p w14:paraId="5E702F4D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 xml:space="preserve">® </w:t>
      </w:r>
      <w:proofErr w:type="spellStart"/>
      <w:r>
        <w:t>Matningsset</w:t>
      </w:r>
      <w:proofErr w:type="spellEnd"/>
      <w:r>
        <w:t xml:space="preserve"> för </w:t>
      </w:r>
      <w:proofErr w:type="spellStart"/>
      <w:r>
        <w:t>gastrostomiknapp</w:t>
      </w:r>
      <w:proofErr w:type="spellEnd"/>
      <w:r>
        <w:t>, 30 cm,</w:t>
      </w:r>
    </w:p>
    <w:p w14:paraId="10D38C9E" w14:textId="77777777" w:rsidR="004E42C0" w:rsidRDefault="004E42C0" w:rsidP="004E42C0">
      <w:r>
        <w:t>Y-</w:t>
      </w:r>
      <w:proofErr w:type="spellStart"/>
      <w:r>
        <w:t>ENFit</w:t>
      </w:r>
      <w:proofErr w:type="spellEnd"/>
      <w:r>
        <w:t xml:space="preserve">®, </w:t>
      </w:r>
      <w:proofErr w:type="spellStart"/>
      <w:r>
        <w:t>ENSwivel</w:t>
      </w:r>
      <w:proofErr w:type="spellEnd"/>
      <w:r>
        <w:t>®, vinklad koppling</w:t>
      </w:r>
    </w:p>
    <w:p w14:paraId="1EC6559A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 xml:space="preserve">® </w:t>
      </w:r>
      <w:proofErr w:type="spellStart"/>
      <w:r>
        <w:t>Matningsset</w:t>
      </w:r>
      <w:proofErr w:type="spellEnd"/>
      <w:r>
        <w:t xml:space="preserve"> för </w:t>
      </w:r>
      <w:proofErr w:type="spellStart"/>
      <w:r>
        <w:t>gastrostomiknapp</w:t>
      </w:r>
      <w:proofErr w:type="spellEnd"/>
      <w:r>
        <w:t>, 30 cm,</w:t>
      </w:r>
    </w:p>
    <w:p w14:paraId="39CEC45F" w14:textId="77777777" w:rsidR="004E42C0" w:rsidRDefault="004E42C0" w:rsidP="004E42C0">
      <w:r>
        <w:t>Bolus-</w:t>
      </w:r>
      <w:proofErr w:type="spellStart"/>
      <w:r>
        <w:t>ENFit</w:t>
      </w:r>
      <w:proofErr w:type="spellEnd"/>
      <w:r>
        <w:t xml:space="preserve">®, </w:t>
      </w:r>
      <w:proofErr w:type="spellStart"/>
      <w:r>
        <w:t>ENSwivel</w:t>
      </w:r>
      <w:proofErr w:type="spellEnd"/>
      <w:r>
        <w:t>®, rak koppling</w:t>
      </w:r>
    </w:p>
    <w:p w14:paraId="4C5038AB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 xml:space="preserve">® </w:t>
      </w:r>
      <w:proofErr w:type="spellStart"/>
      <w:r>
        <w:t>Stiffener</w:t>
      </w:r>
      <w:proofErr w:type="spellEnd"/>
      <w:r>
        <w:t xml:space="preserve"> (ledare)</w:t>
      </w:r>
    </w:p>
    <w:p w14:paraId="3C9ACEE3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>® Ballongspruta 10 ml</w:t>
      </w:r>
    </w:p>
    <w:p w14:paraId="19FFC158" w14:textId="77777777" w:rsidR="004E42C0" w:rsidRDefault="004E42C0" w:rsidP="004E42C0">
      <w:r>
        <w:t xml:space="preserve">• </w:t>
      </w:r>
      <w:proofErr w:type="spellStart"/>
      <w:r>
        <w:t>danumed</w:t>
      </w:r>
      <w:proofErr w:type="spellEnd"/>
      <w:r>
        <w:t xml:space="preserve">® </w:t>
      </w:r>
      <w:proofErr w:type="spellStart"/>
      <w:r>
        <w:t>Enteral</w:t>
      </w:r>
      <w:proofErr w:type="spellEnd"/>
      <w:r>
        <w:t xml:space="preserve"> </w:t>
      </w:r>
      <w:proofErr w:type="spellStart"/>
      <w:r>
        <w:t>Syringe</w:t>
      </w:r>
      <w:proofErr w:type="spellEnd"/>
      <w:r>
        <w:t xml:space="preserve"> 60ml, </w:t>
      </w:r>
      <w:proofErr w:type="spellStart"/>
      <w:r>
        <w:t>ENFit</w:t>
      </w:r>
      <w:proofErr w:type="spellEnd"/>
      <w:r>
        <w:t xml:space="preserve">®, </w:t>
      </w:r>
      <w:proofErr w:type="spellStart"/>
      <w:r>
        <w:t>female</w:t>
      </w:r>
      <w:proofErr w:type="spellEnd"/>
    </w:p>
    <w:p w14:paraId="03A90F82" w14:textId="77777777" w:rsidR="004E42C0" w:rsidRDefault="004E42C0" w:rsidP="004E42C0">
      <w:r>
        <w:t xml:space="preserve">• </w:t>
      </w:r>
      <w:proofErr w:type="spellStart"/>
      <w:r>
        <w:t>optiLube</w:t>
      </w:r>
      <w:proofErr w:type="spellEnd"/>
      <w:r>
        <w:t xml:space="preserve"> glidmedel</w:t>
      </w:r>
    </w:p>
    <w:p w14:paraId="18E6A8A7" w14:textId="07C4AD18" w:rsidR="004E42C0" w:rsidRPr="00B02A98" w:rsidRDefault="004E42C0" w:rsidP="004E42C0">
      <w:r>
        <w:t xml:space="preserve">• </w:t>
      </w:r>
      <w:proofErr w:type="spellStart"/>
      <w:r>
        <w:t>Kompreser</w:t>
      </w:r>
      <w:proofErr w:type="spellEnd"/>
      <w:r>
        <w:t xml:space="preserve"> (4x)</w:t>
      </w:r>
    </w:p>
    <w:p w14:paraId="545AC7F6" w14:textId="77777777" w:rsidR="0033122A" w:rsidRDefault="0033122A" w:rsidP="0098606F"/>
    <w:p w14:paraId="158DEBEF" w14:textId="77777777" w:rsidR="004E42C0" w:rsidRDefault="004E42C0" w:rsidP="0098606F"/>
    <w:p w14:paraId="6CFEA6D4" w14:textId="77777777" w:rsidR="004E42C0" w:rsidRDefault="004E42C0" w:rsidP="0098606F"/>
    <w:p w14:paraId="0BEA5621" w14:textId="77777777" w:rsidR="004E42C0" w:rsidRDefault="004E42C0" w:rsidP="0098606F"/>
    <w:p w14:paraId="15FCC6B9" w14:textId="77777777" w:rsidR="004E42C0" w:rsidRDefault="004E42C0" w:rsidP="0098606F"/>
    <w:p w14:paraId="13A0A777" w14:textId="6890C481" w:rsidR="004E42C0" w:rsidRPr="00B02A98" w:rsidRDefault="004E42C0" w:rsidP="0098606F">
      <w:proofErr w:type="spellStart"/>
      <w:r w:rsidRPr="004E42C0">
        <w:t>danuButton</w:t>
      </w:r>
      <w:proofErr w:type="spellEnd"/>
      <w:r w:rsidRPr="004E42C0">
        <w:t>® Premium Set</w:t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r w:rsidR="00E35D3E">
        <w:rPr>
          <w:b/>
          <w:bCs/>
        </w:rPr>
        <w:t xml:space="preserve">            </w:t>
      </w:r>
      <w:proofErr w:type="spellStart"/>
      <w:r>
        <w:t>danuButton</w:t>
      </w:r>
      <w:proofErr w:type="spellEnd"/>
      <w:r>
        <w:t xml:space="preserve">® </w:t>
      </w:r>
      <w:proofErr w:type="spellStart"/>
      <w:r>
        <w:t>Compact</w:t>
      </w:r>
      <w:proofErr w:type="spellEnd"/>
      <w:r>
        <w:t xml:space="preserve"> XS</w:t>
      </w:r>
    </w:p>
    <w:p w14:paraId="545AC7F7" w14:textId="2531D5AE" w:rsidR="0033122A" w:rsidRPr="00B02A98" w:rsidRDefault="004E42C0" w:rsidP="0098606F">
      <w:r w:rsidRPr="004E42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B13634" wp14:editId="14447EC1">
            <wp:extent cx="3073460" cy="1834515"/>
            <wp:effectExtent l="0" t="0" r="0" b="0"/>
            <wp:docPr id="491474597" name="Bildobjekt 1" descr="En bild som visar text, skärmbild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74597" name="Bildobjekt 1" descr="En bild som visar text, skärmbild, nummer, Teckensnitt&#10;&#10;Automatiskt genererad beskrivning"/>
                    <pic:cNvPicPr/>
                  </pic:nvPicPr>
                  <pic:blipFill rotWithShape="1">
                    <a:blip r:embed="rId12"/>
                    <a:srcRect l="1358" r="828" b="2089"/>
                    <a:stretch/>
                  </pic:blipFill>
                  <pic:spPr bwMode="auto">
                    <a:xfrm>
                      <a:off x="0" y="0"/>
                      <a:ext cx="3081621" cy="183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AFF00" wp14:editId="32109DC6">
            <wp:extent cx="3032188" cy="1837690"/>
            <wp:effectExtent l="0" t="0" r="0" b="0"/>
            <wp:docPr id="237635277" name="Bildobjekt 1" descr="En bild som visar text, skärmbild, Teckensnit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35277" name="Bildobjekt 1" descr="En bild som visar text, skärmbild, Teckensnitt, nummer&#10;&#10;Automatiskt genererad beskrivning"/>
                    <pic:cNvPicPr/>
                  </pic:nvPicPr>
                  <pic:blipFill rotWithShape="1">
                    <a:blip r:embed="rId13"/>
                    <a:srcRect l="1824" b="1602"/>
                    <a:stretch/>
                  </pic:blipFill>
                  <pic:spPr bwMode="auto">
                    <a:xfrm>
                      <a:off x="0" y="0"/>
                      <a:ext cx="3066747" cy="185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122A" w:rsidRPr="00B02A98" w:rsidSect="0098606F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2495" w:right="984" w:bottom="2495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B7077" w14:textId="77777777" w:rsidR="00A65EC4" w:rsidRDefault="00A65EC4" w:rsidP="00232472">
      <w:pPr>
        <w:spacing w:line="240" w:lineRule="auto"/>
      </w:pPr>
      <w:r>
        <w:separator/>
      </w:r>
    </w:p>
  </w:endnote>
  <w:endnote w:type="continuationSeparator" w:id="0">
    <w:p w14:paraId="74AF54F9" w14:textId="77777777" w:rsidR="00A65EC4" w:rsidRDefault="00A65EC4" w:rsidP="002324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S-rubriker)">
    <w:altName w:val="Times New Roman"/>
    <w:charset w:val="00"/>
    <w:family w:val="roman"/>
    <w:pitch w:val="default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C7FE" w14:textId="77777777" w:rsidR="00826BA0" w:rsidRPr="00BD744F" w:rsidRDefault="006E42B2" w:rsidP="004334AE">
    <w:pPr>
      <w:pStyle w:val="Sidfot"/>
      <w:ind w:right="-1275"/>
      <w:jc w:val="left"/>
    </w:pPr>
    <w:r>
      <w:rPr>
        <w:noProof/>
        <w:lang w:val="sv-SE" w:eastAsia="sv-SE"/>
      </w:rPr>
      <w:drawing>
        <wp:anchor distT="0" distB="0" distL="114300" distR="114300" simplePos="0" relativeHeight="251674624" behindDoc="0" locked="0" layoutInCell="1" allowOverlap="1" wp14:anchorId="545AC802" wp14:editId="545AC803">
          <wp:simplePos x="0" y="0"/>
          <wp:positionH relativeFrom="page">
            <wp:posOffset>-53788</wp:posOffset>
          </wp:positionH>
          <wp:positionV relativeFrom="page">
            <wp:posOffset>9574045</wp:posOffset>
          </wp:positionV>
          <wp:extent cx="9552305" cy="1225550"/>
          <wp:effectExtent l="0" t="0" r="0" b="0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dfot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2305" cy="1225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D9736" w14:textId="77777777" w:rsidR="00A65EC4" w:rsidRDefault="00A65EC4" w:rsidP="00232472">
      <w:pPr>
        <w:spacing w:line="240" w:lineRule="auto"/>
      </w:pPr>
      <w:r>
        <w:separator/>
      </w:r>
    </w:p>
  </w:footnote>
  <w:footnote w:type="continuationSeparator" w:id="0">
    <w:p w14:paraId="60725714" w14:textId="77777777" w:rsidR="00A65EC4" w:rsidRDefault="00A65EC4" w:rsidP="002324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C7FC" w14:textId="77777777" w:rsidR="005875F9" w:rsidRDefault="003B54CC">
    <w:pPr>
      <w:pStyle w:val="Sidhuvud"/>
    </w:pPr>
    <w:r>
      <w:rPr>
        <w:noProof/>
        <w:lang w:eastAsia="sv-SE"/>
      </w:rPr>
      <w:pict w14:anchorId="545AC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431457" o:spid="_x0000_s1071" type="#_x0000_t75" style="position:absolute;margin-left:0;margin-top:0;width:600pt;height:841.9pt;z-index:-251636736;mso-position-horizontal:center;mso-position-horizontal-relative:margin;mso-position-vertical:center;mso-position-vertical-relative:margin" o:allowincell="f">
          <v:imagedata r:id="rId1" o:title="word-bg-F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C7FD" w14:textId="77777777" w:rsidR="004334AE" w:rsidRDefault="003B54CC" w:rsidP="004334AE">
    <w:pPr>
      <w:pStyle w:val="Sidhuvud"/>
      <w:tabs>
        <w:tab w:val="left" w:pos="2160"/>
        <w:tab w:val="center" w:pos="4532"/>
      </w:tabs>
      <w:jc w:val="right"/>
    </w:pPr>
    <w:r>
      <w:rPr>
        <w:noProof/>
        <w:lang w:eastAsia="sv-SE"/>
      </w:rPr>
      <w:pict w14:anchorId="545AC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431458" o:spid="_x0000_s1072" type="#_x0000_t75" style="position:absolute;left:0;text-align:left;margin-left:0;margin-top:0;width:600pt;height:841.9pt;z-index:-251635712;mso-position-horizontal:center;mso-position-horizontal-relative:margin;mso-position-vertical:center;mso-position-vertical-relative:margin" o:allowincell="f">
          <v:imagedata r:id="rId1" o:title="word-bg-FI"/>
          <w10:wrap anchorx="margin" anchory="margin"/>
        </v:shape>
      </w:pict>
    </w:r>
    <w:r w:rsidR="004334AE">
      <w:tab/>
    </w:r>
    <w:r w:rsidR="004334A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C7FF" w14:textId="77777777" w:rsidR="005875F9" w:rsidRDefault="0033122A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81792" behindDoc="1" locked="0" layoutInCell="1" allowOverlap="1" wp14:anchorId="545AC804" wp14:editId="545AC805">
          <wp:simplePos x="0" y="0"/>
          <wp:positionH relativeFrom="margin">
            <wp:align>center</wp:align>
          </wp:positionH>
          <wp:positionV relativeFrom="paragraph">
            <wp:posOffset>-440690</wp:posOffset>
          </wp:positionV>
          <wp:extent cx="7619742" cy="10692000"/>
          <wp:effectExtent l="0" t="0" r="635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-bg-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742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36185"/>
    <w:multiLevelType w:val="hybridMultilevel"/>
    <w:tmpl w:val="3CA862AA"/>
    <w:lvl w:ilvl="0" w:tplc="A00EE2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11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971"/>
    <w:rsid w:val="00027F90"/>
    <w:rsid w:val="00072FC1"/>
    <w:rsid w:val="00092E43"/>
    <w:rsid w:val="000A0A8C"/>
    <w:rsid w:val="00101D3A"/>
    <w:rsid w:val="00121D7C"/>
    <w:rsid w:val="0012313F"/>
    <w:rsid w:val="0013174C"/>
    <w:rsid w:val="00156390"/>
    <w:rsid w:val="00167C18"/>
    <w:rsid w:val="00171645"/>
    <w:rsid w:val="00197A22"/>
    <w:rsid w:val="001B5292"/>
    <w:rsid w:val="001B5762"/>
    <w:rsid w:val="001C4188"/>
    <w:rsid w:val="001C43B2"/>
    <w:rsid w:val="00207648"/>
    <w:rsid w:val="00223436"/>
    <w:rsid w:val="00232472"/>
    <w:rsid w:val="00241A07"/>
    <w:rsid w:val="00247FC8"/>
    <w:rsid w:val="0025129B"/>
    <w:rsid w:val="00255220"/>
    <w:rsid w:val="002707BC"/>
    <w:rsid w:val="0029218F"/>
    <w:rsid w:val="002E27D5"/>
    <w:rsid w:val="00301B04"/>
    <w:rsid w:val="0032431A"/>
    <w:rsid w:val="0033122A"/>
    <w:rsid w:val="00343705"/>
    <w:rsid w:val="00380B80"/>
    <w:rsid w:val="00393C01"/>
    <w:rsid w:val="003A1D08"/>
    <w:rsid w:val="003B54CC"/>
    <w:rsid w:val="003D3170"/>
    <w:rsid w:val="003F5C77"/>
    <w:rsid w:val="004334AE"/>
    <w:rsid w:val="004436B6"/>
    <w:rsid w:val="00452B5C"/>
    <w:rsid w:val="00465F69"/>
    <w:rsid w:val="004926E4"/>
    <w:rsid w:val="004B2DC2"/>
    <w:rsid w:val="004B35AA"/>
    <w:rsid w:val="004B5DAB"/>
    <w:rsid w:val="004D71D2"/>
    <w:rsid w:val="004E2BC9"/>
    <w:rsid w:val="004E42C0"/>
    <w:rsid w:val="004F27E6"/>
    <w:rsid w:val="004F7C7F"/>
    <w:rsid w:val="00544804"/>
    <w:rsid w:val="00545527"/>
    <w:rsid w:val="005578C0"/>
    <w:rsid w:val="005875F9"/>
    <w:rsid w:val="00592B45"/>
    <w:rsid w:val="005A75B8"/>
    <w:rsid w:val="005B547A"/>
    <w:rsid w:val="005B6405"/>
    <w:rsid w:val="005D6CF6"/>
    <w:rsid w:val="005E2DEB"/>
    <w:rsid w:val="005E6141"/>
    <w:rsid w:val="00625F0D"/>
    <w:rsid w:val="00640215"/>
    <w:rsid w:val="006644A1"/>
    <w:rsid w:val="00672233"/>
    <w:rsid w:val="006E42B2"/>
    <w:rsid w:val="007015F3"/>
    <w:rsid w:val="00727538"/>
    <w:rsid w:val="00732640"/>
    <w:rsid w:val="00737125"/>
    <w:rsid w:val="007817C4"/>
    <w:rsid w:val="007D243A"/>
    <w:rsid w:val="00826BA0"/>
    <w:rsid w:val="00864FEF"/>
    <w:rsid w:val="0087492A"/>
    <w:rsid w:val="008A276B"/>
    <w:rsid w:val="008A5F66"/>
    <w:rsid w:val="008B6F21"/>
    <w:rsid w:val="008C1709"/>
    <w:rsid w:val="008D54D2"/>
    <w:rsid w:val="00917957"/>
    <w:rsid w:val="00927B4E"/>
    <w:rsid w:val="0093396D"/>
    <w:rsid w:val="00935B0F"/>
    <w:rsid w:val="00940BD3"/>
    <w:rsid w:val="009415A7"/>
    <w:rsid w:val="00956498"/>
    <w:rsid w:val="0098606F"/>
    <w:rsid w:val="009D372B"/>
    <w:rsid w:val="00A11218"/>
    <w:rsid w:val="00A11607"/>
    <w:rsid w:val="00A164FB"/>
    <w:rsid w:val="00A43EAD"/>
    <w:rsid w:val="00A65EC4"/>
    <w:rsid w:val="00AD5C53"/>
    <w:rsid w:val="00AD6C7E"/>
    <w:rsid w:val="00AE55E7"/>
    <w:rsid w:val="00AF1220"/>
    <w:rsid w:val="00AF1BBE"/>
    <w:rsid w:val="00B022F3"/>
    <w:rsid w:val="00B02A98"/>
    <w:rsid w:val="00BD744F"/>
    <w:rsid w:val="00BE493A"/>
    <w:rsid w:val="00C06213"/>
    <w:rsid w:val="00C10E86"/>
    <w:rsid w:val="00C15072"/>
    <w:rsid w:val="00C43359"/>
    <w:rsid w:val="00C9336B"/>
    <w:rsid w:val="00C95335"/>
    <w:rsid w:val="00D36E56"/>
    <w:rsid w:val="00D57247"/>
    <w:rsid w:val="00D87C6A"/>
    <w:rsid w:val="00D9680E"/>
    <w:rsid w:val="00D97340"/>
    <w:rsid w:val="00DA4178"/>
    <w:rsid w:val="00DA61E1"/>
    <w:rsid w:val="00E15A07"/>
    <w:rsid w:val="00E24C49"/>
    <w:rsid w:val="00E35D3E"/>
    <w:rsid w:val="00E433DF"/>
    <w:rsid w:val="00EC11BA"/>
    <w:rsid w:val="00ED2D4D"/>
    <w:rsid w:val="00EF72A7"/>
    <w:rsid w:val="00F0627D"/>
    <w:rsid w:val="00F11569"/>
    <w:rsid w:val="00F15FEA"/>
    <w:rsid w:val="00F22E3D"/>
    <w:rsid w:val="00F53971"/>
    <w:rsid w:val="00F6338F"/>
    <w:rsid w:val="00FC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AC7D9"/>
  <w15:chartTrackingRefBased/>
  <w15:docId w15:val="{4EF67B61-72DE-42A6-9A98-D730BE32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Light" w:eastAsiaTheme="minorHAnsi" w:hAnsi="Gotham Light" w:cs="Times New Roman (CS-brödtext)"/>
        <w:color w:val="000000" w:themeColor="text1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93A"/>
    <w:pPr>
      <w:spacing w:line="276" w:lineRule="auto"/>
    </w:pPr>
    <w:rPr>
      <w:rFonts w:asciiTheme="majorHAnsi" w:hAnsiTheme="majorHAnsi"/>
    </w:rPr>
  </w:style>
  <w:style w:type="paragraph" w:styleId="Rubrik1">
    <w:name w:val="heading 1"/>
    <w:basedOn w:val="Normal"/>
    <w:next w:val="Normal"/>
    <w:link w:val="Rubrik1Char"/>
    <w:uiPriority w:val="9"/>
    <w:qFormat/>
    <w:rsid w:val="00072FC1"/>
    <w:pPr>
      <w:keepNext/>
      <w:keepLines/>
      <w:spacing w:before="240" w:after="360"/>
      <w:outlineLvl w:val="0"/>
    </w:pPr>
    <w:rPr>
      <w:rFonts w:eastAsiaTheme="majorEastAsia" w:cs="Times New Roman (CS-rubriker)"/>
      <w:bCs/>
      <w:sz w:val="36"/>
      <w:szCs w:val="36"/>
      <w:lang w:val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11569"/>
    <w:pPr>
      <w:keepNext/>
      <w:keepLines/>
      <w:spacing w:before="40"/>
      <w:outlineLvl w:val="1"/>
    </w:pPr>
    <w:rPr>
      <w:rFonts w:eastAsiaTheme="majorEastAsia" w:cs="Times New Roman (CS-rubriker)"/>
      <w:b/>
      <w:caps/>
      <w:sz w:val="26"/>
      <w:szCs w:val="26"/>
      <w:lang w:val="en-US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11569"/>
    <w:pPr>
      <w:keepNext/>
      <w:keepLines/>
      <w:spacing w:before="40"/>
      <w:outlineLvl w:val="2"/>
    </w:pPr>
    <w:rPr>
      <w:rFonts w:eastAsiaTheme="majorEastAsia" w:cstheme="majorBidi"/>
      <w:szCs w:val="20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72FC1"/>
    <w:rPr>
      <w:rFonts w:asciiTheme="majorHAnsi" w:eastAsiaTheme="majorEastAsia" w:hAnsiTheme="majorHAnsi" w:cs="Times New Roman (CS-rubriker)"/>
      <w:bCs/>
      <w:sz w:val="36"/>
      <w:szCs w:val="36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F11569"/>
    <w:rPr>
      <w:rFonts w:asciiTheme="majorHAnsi" w:eastAsiaTheme="majorEastAsia" w:hAnsiTheme="majorHAnsi" w:cs="Times New Roman (CS-rubriker)"/>
      <w:b/>
      <w:caps/>
      <w:sz w:val="26"/>
      <w:szCs w:val="26"/>
      <w:lang w:val="en-US"/>
    </w:rPr>
  </w:style>
  <w:style w:type="character" w:customStyle="1" w:styleId="Rubrik3Char">
    <w:name w:val="Rubrik 3 Char"/>
    <w:basedOn w:val="Standardstycketeckensnitt"/>
    <w:link w:val="Rubrik3"/>
    <w:uiPriority w:val="9"/>
    <w:rsid w:val="00F11569"/>
    <w:rPr>
      <w:rFonts w:asciiTheme="majorHAnsi" w:eastAsiaTheme="majorEastAsia" w:hAnsiTheme="majorHAnsi" w:cstheme="majorBidi"/>
      <w:szCs w:val="20"/>
      <w:lang w:val="en-US"/>
    </w:rPr>
  </w:style>
  <w:style w:type="paragraph" w:styleId="Sidhuvud">
    <w:name w:val="header"/>
    <w:basedOn w:val="Normal"/>
    <w:link w:val="SidhuvudChar"/>
    <w:uiPriority w:val="99"/>
    <w:unhideWhenUsed/>
    <w:qFormat/>
    <w:rsid w:val="00232472"/>
    <w:rPr>
      <w:rFonts w:ascii="Calibri Light" w:hAnsi="Calibri Light"/>
    </w:rPr>
  </w:style>
  <w:style w:type="character" w:customStyle="1" w:styleId="SidhuvudChar">
    <w:name w:val="Sidhuvud Char"/>
    <w:basedOn w:val="Standardstycketeckensnitt"/>
    <w:link w:val="Sidhuvud"/>
    <w:uiPriority w:val="99"/>
    <w:rsid w:val="00232472"/>
    <w:rPr>
      <w:rFonts w:ascii="Calibri Light" w:hAnsi="Calibri Light"/>
    </w:rPr>
  </w:style>
  <w:style w:type="paragraph" w:styleId="Sidfot">
    <w:name w:val="footer"/>
    <w:basedOn w:val="Normal"/>
    <w:link w:val="SidfotChar"/>
    <w:uiPriority w:val="99"/>
    <w:unhideWhenUsed/>
    <w:qFormat/>
    <w:rsid w:val="00956498"/>
    <w:pPr>
      <w:tabs>
        <w:tab w:val="center" w:pos="4536"/>
        <w:tab w:val="right" w:pos="9072"/>
      </w:tabs>
      <w:spacing w:after="120"/>
      <w:jc w:val="center"/>
    </w:pPr>
    <w:rPr>
      <w:rFonts w:ascii="Calibri Light" w:hAnsi="Calibri Light"/>
      <w:szCs w:val="20"/>
      <w:lang w:val="en-US"/>
    </w:rPr>
  </w:style>
  <w:style w:type="character" w:customStyle="1" w:styleId="SidfotChar">
    <w:name w:val="Sidfot Char"/>
    <w:basedOn w:val="Standardstycketeckensnitt"/>
    <w:link w:val="Sidfot"/>
    <w:uiPriority w:val="99"/>
    <w:rsid w:val="00956498"/>
    <w:rPr>
      <w:rFonts w:ascii="Calibri Light" w:hAnsi="Calibri Light"/>
      <w:szCs w:val="20"/>
      <w:lang w:val="en-US"/>
    </w:rPr>
  </w:style>
  <w:style w:type="paragraph" w:styleId="Liststycke">
    <w:name w:val="List Paragraph"/>
    <w:basedOn w:val="Normal"/>
    <w:uiPriority w:val="34"/>
    <w:qFormat/>
    <w:rsid w:val="00F11569"/>
    <w:pPr>
      <w:ind w:left="284" w:hanging="284"/>
      <w:contextualSpacing/>
    </w:pPr>
    <w:rPr>
      <w:lang w:val="en-US"/>
    </w:rPr>
  </w:style>
  <w:style w:type="table" w:styleId="Tabellrutnt">
    <w:name w:val="Table Grid"/>
    <w:basedOn w:val="Normaltabell"/>
    <w:uiPriority w:val="39"/>
    <w:rsid w:val="0095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kenstitel">
    <w:name w:val="Book Title"/>
    <w:basedOn w:val="Standardstycketeckensnitt"/>
    <w:uiPriority w:val="33"/>
    <w:rsid w:val="00956498"/>
    <w:rPr>
      <w:b/>
      <w:bCs/>
      <w:i/>
      <w:iCs/>
      <w:spacing w:val="5"/>
    </w:rPr>
  </w:style>
  <w:style w:type="paragraph" w:customStyle="1" w:styleId="Allmntstyckeformat">
    <w:name w:val="[Allmänt styckeformat]"/>
    <w:basedOn w:val="Normal"/>
    <w:uiPriority w:val="99"/>
    <w:rsid w:val="004F27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styleId="Hyperlnk">
    <w:name w:val="Hyperlink"/>
    <w:basedOn w:val="Standardstycketeckensnitt"/>
    <w:uiPriority w:val="99"/>
    <w:unhideWhenUsed/>
    <w:rsid w:val="00DA4178"/>
    <w:rPr>
      <w:color w:val="83754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JKR\Documents\Mediplast\Profil\Mediplast_enheter\Wordmall\mediplast%20brevmall.dotx" TargetMode="External"/></Relationships>
</file>

<file path=word/theme/theme1.xml><?xml version="1.0" encoding="utf-8"?>
<a:theme xmlns:a="http://schemas.openxmlformats.org/drawingml/2006/main" name="Office-tema">
  <a:themeElements>
    <a:clrScheme name="Beta Gård">
      <a:dk1>
        <a:srgbClr val="000000"/>
      </a:dk1>
      <a:lt1>
        <a:srgbClr val="FFFFFF"/>
      </a:lt1>
      <a:dk2>
        <a:srgbClr val="000000"/>
      </a:dk2>
      <a:lt2>
        <a:srgbClr val="83754E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83754E"/>
      </a:accent6>
      <a:hlink>
        <a:srgbClr val="83754E"/>
      </a:hlink>
      <a:folHlink>
        <a:srgbClr val="8375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75afda-df1e-4b50-a5a1-737082912ab8">
      <Terms xmlns="http://schemas.microsoft.com/office/infopath/2007/PartnerControls"/>
    </lcf76f155ced4ddcb4097134ff3c332f>
    <TaxCatchAll xmlns="d79973ff-0d93-4685-8083-a7e00ce58e9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B4C50C1791914CA0C0679DE0A2642E" ma:contentTypeVersion="15" ma:contentTypeDescription="Skapa ett nytt dokument." ma:contentTypeScope="" ma:versionID="835afb87dd976a5aad0155a5f8e26a69">
  <xsd:schema xmlns:xsd="http://www.w3.org/2001/XMLSchema" xmlns:xs="http://www.w3.org/2001/XMLSchema" xmlns:p="http://schemas.microsoft.com/office/2006/metadata/properties" xmlns:ns2="e975afda-df1e-4b50-a5a1-737082912ab8" xmlns:ns3="d79973ff-0d93-4685-8083-a7e00ce58e92" targetNamespace="http://schemas.microsoft.com/office/2006/metadata/properties" ma:root="true" ma:fieldsID="033cdd05d45fa893395dee3d64b8ed22" ns2:_="" ns3:_="">
    <xsd:import namespace="e975afda-df1e-4b50-a5a1-737082912ab8"/>
    <xsd:import namespace="d79973ff-0d93-4685-8083-a7e00ce58e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afda-df1e-4b50-a5a1-737082912a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83122767-0bdc-494d-afe3-3f3051d71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973ff-0d93-4685-8083-a7e00ce58e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f2686fb-cd65-4306-b05f-4e796afc7f2c}" ma:internalName="TaxCatchAll" ma:showField="CatchAllData" ma:web="d79973ff-0d93-4685-8083-a7e00ce58e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3B31BE-082A-40DD-9181-BFC77C466A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90DA85-8BDD-4DB5-B9A0-3C7A73D2CAC3}">
  <ds:schemaRefs>
    <ds:schemaRef ds:uri="http://schemas.microsoft.com/office/2006/metadata/properties"/>
    <ds:schemaRef ds:uri="http://schemas.microsoft.com/office/infopath/2007/PartnerControls"/>
    <ds:schemaRef ds:uri="e975afda-df1e-4b50-a5a1-737082912ab8"/>
    <ds:schemaRef ds:uri="d79973ff-0d93-4685-8083-a7e00ce58e92"/>
  </ds:schemaRefs>
</ds:datastoreItem>
</file>

<file path=customXml/itemProps3.xml><?xml version="1.0" encoding="utf-8"?>
<ds:datastoreItem xmlns:ds="http://schemas.openxmlformats.org/officeDocument/2006/customXml" ds:itemID="{703D5F77-5B2F-4022-B140-AC1A19BAF4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5afda-df1e-4b50-a5a1-737082912ab8"/>
    <ds:schemaRef ds:uri="d79973ff-0d93-4685-8083-a7e00ce58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mediplast brevmall</Template>
  <TotalTime>9</TotalTime>
  <Pages>2</Pages>
  <Words>277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Kolezar</dc:creator>
  <cp:keywords/>
  <dc:description/>
  <cp:lastModifiedBy>Bogar Maria RK EKONOMI</cp:lastModifiedBy>
  <cp:revision>3</cp:revision>
  <cp:lastPrinted>2020-02-18T08:55:00Z</cp:lastPrinted>
  <dcterms:created xsi:type="dcterms:W3CDTF">2023-09-20T14:00:00Z</dcterms:created>
  <dcterms:modified xsi:type="dcterms:W3CDTF">2023-09-20T14:07:00Z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0x01010046B4C50C1791914CA0C0679DE0A2642E</vt:lpwstr>
  </property>
</Properties>
</file>